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bookmarkStart w:name="全和1" w:id="1"/>
      <w:bookmarkEnd w:id="1"/>
      <w:r>
        <w:rPr/>
      </w: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7529133" cy="10647045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9133" cy="1064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0"/>
          <w:szCs w:val="20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7529133" cy="10647045"/>
            <wp:effectExtent l="0" t="0" r="0" b="0"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9133" cy="1064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910" w:h="16840"/>
          <w:pgMar w:top="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7529133" cy="10647045"/>
            <wp:effectExtent l="0" t="0" r="0" b="0"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9133" cy="1064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910" w:h="16840"/>
          <w:pgMar w:top="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7529133" cy="10647045"/>
            <wp:effectExtent l="0" t="0" r="0" b="0"/>
            <wp:docPr id="7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9133" cy="1064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910" w:h="16840"/>
          <w:pgMar w:top="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7529133" cy="10647045"/>
            <wp:effectExtent l="0" t="0" r="0" b="0"/>
            <wp:docPr id="9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9133" cy="1064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910" w:h="16840"/>
          <w:pgMar w:top="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7529133" cy="10647045"/>
            <wp:effectExtent l="0" t="0" r="0" b="0"/>
            <wp:docPr id="11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9133" cy="1064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910" w:h="16840"/>
          <w:pgMar w:top="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7529133" cy="10647045"/>
            <wp:effectExtent l="0" t="0" r="0" b="0"/>
            <wp:docPr id="13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9133" cy="1064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910" w:h="16840"/>
          <w:pgMar w:top="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7529133" cy="10647045"/>
            <wp:effectExtent l="0" t="0" r="0" b="0"/>
            <wp:docPr id="15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9133" cy="1064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910" w:h="16840"/>
          <w:pgMar w:top="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7529133" cy="10647045"/>
            <wp:effectExtent l="0" t="0" r="0" b="0"/>
            <wp:docPr id="17" name="image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9133" cy="1064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910" w:h="16840"/>
          <w:pgMar w:top="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7529133" cy="10647045"/>
            <wp:effectExtent l="0" t="0" r="0" b="0"/>
            <wp:docPr id="19" name="image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9133" cy="1064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910" w:h="16840"/>
          <w:pgMar w:top="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7529133" cy="10647045"/>
            <wp:effectExtent l="0" t="0" r="0" b="0"/>
            <wp:docPr id="21" name="image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9133" cy="1064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910" w:h="16840"/>
          <w:pgMar w:top="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7529133" cy="10647045"/>
            <wp:effectExtent l="0" t="0" r="0" b="0"/>
            <wp:docPr id="23" name="image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9133" cy="1064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910" w:h="16840"/>
          <w:pgMar w:top="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7529133" cy="10647045"/>
            <wp:effectExtent l="0" t="0" r="0" b="0"/>
            <wp:docPr id="25" name="image1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9133" cy="1064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910" w:h="16840"/>
          <w:pgMar w:top="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7529133" cy="10647045"/>
            <wp:effectExtent l="0" t="0" r="0" b="0"/>
            <wp:docPr id="27" name="image1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9133" cy="1064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910" w:h="16840"/>
          <w:pgMar w:top="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7529133" cy="10647045"/>
            <wp:effectExtent l="0" t="0" r="0" b="0"/>
            <wp:docPr id="29" name="image1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9133" cy="1064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910" w:h="16840"/>
          <w:pgMar w:top="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7529133" cy="10647045"/>
            <wp:effectExtent l="0" t="0" r="0" b="0"/>
            <wp:docPr id="31" name="image1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9133" cy="1064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910" w:h="16840"/>
          <w:pgMar w:top="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7529133" cy="10647045"/>
            <wp:effectExtent l="0" t="0" r="0" b="0"/>
            <wp:docPr id="33" name="image1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9133" cy="1064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910" w:h="16840"/>
          <w:pgMar w:top="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7529133" cy="10647045"/>
            <wp:effectExtent l="0" t="0" r="0" b="0"/>
            <wp:docPr id="35" name="image1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9133" cy="1064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910" w:h="16840"/>
          <w:pgMar w:top="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7529133" cy="10647045"/>
            <wp:effectExtent l="0" t="0" r="0" b="0"/>
            <wp:docPr id="37" name="image1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9133" cy="1064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910" w:h="16840"/>
          <w:pgMar w:top="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7529133" cy="10647045"/>
            <wp:effectExtent l="0" t="0" r="0" b="0"/>
            <wp:docPr id="39" name="image2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9133" cy="1064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910" w:h="16840"/>
          <w:pgMar w:top="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7529133" cy="10647045"/>
            <wp:effectExtent l="0" t="0" r="0" b="0"/>
            <wp:docPr id="41" name="image2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9133" cy="1064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910" w:h="16840"/>
          <w:pgMar w:top="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7529133" cy="10647045"/>
            <wp:effectExtent l="0" t="0" r="0" b="0"/>
            <wp:docPr id="43" name="image2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9133" cy="1064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910" w:h="16840"/>
          <w:pgMar w:top="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bookmarkStart w:name="全和2" w:id="2"/>
      <w:bookmarkEnd w:id="2"/>
      <w:r>
        <w:rPr/>
      </w: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7529133" cy="10647045"/>
            <wp:effectExtent l="0" t="0" r="0" b="0"/>
            <wp:docPr id="45" name="image2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9133" cy="1064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910" w:h="16840"/>
          <w:pgMar w:top="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7529133" cy="10647045"/>
            <wp:effectExtent l="0" t="0" r="0" b="0"/>
            <wp:docPr id="47" name="image2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9133" cy="1064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910" w:h="16840"/>
          <w:pgMar w:top="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7529133" cy="10647045"/>
            <wp:effectExtent l="0" t="0" r="0" b="0"/>
            <wp:docPr id="49" name="image2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9133" cy="1064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910" w:h="16840"/>
          <w:pgMar w:top="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7529133" cy="10647045"/>
            <wp:effectExtent l="0" t="0" r="0" b="0"/>
            <wp:docPr id="51" name="image2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9133" cy="1064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910" w:h="16840"/>
          <w:pgMar w:top="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7529133" cy="10647045"/>
            <wp:effectExtent l="0" t="0" r="0" b="0"/>
            <wp:docPr id="53" name="image2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9133" cy="1064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910" w:h="16840"/>
          <w:pgMar w:top="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7529133" cy="10647045"/>
            <wp:effectExtent l="0" t="0" r="0" b="0"/>
            <wp:docPr id="55" name="image2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9133" cy="1064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910" w:h="16840"/>
          <w:pgMar w:top="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7529133" cy="10647045"/>
            <wp:effectExtent l="0" t="0" r="0" b="0"/>
            <wp:docPr id="57" name="image2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9133" cy="1064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910" w:h="16840"/>
          <w:pgMar w:top="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7529133" cy="10647045"/>
            <wp:effectExtent l="0" t="0" r="0" b="0"/>
            <wp:docPr id="59" name="image3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9133" cy="1064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910" w:h="16840"/>
          <w:pgMar w:top="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7529133" cy="10647045"/>
            <wp:effectExtent l="0" t="0" r="0" b="0"/>
            <wp:docPr id="61" name="image3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9133" cy="1064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910" w:h="16840"/>
          <w:pgMar w:top="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7529133" cy="10647045"/>
            <wp:effectExtent l="0" t="0" r="0" b="0"/>
            <wp:docPr id="63" name="image3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9133" cy="1064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910" w:h="16840"/>
          <w:pgMar w:top="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7529133" cy="10647045"/>
            <wp:effectExtent l="0" t="0" r="0" b="0"/>
            <wp:docPr id="65" name="image3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9133" cy="1064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910" w:h="16840"/>
          <w:pgMar w:top="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7529133" cy="10647045"/>
            <wp:effectExtent l="0" t="0" r="0" b="0"/>
            <wp:docPr id="67" name="image3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9133" cy="1064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910" w:h="16840"/>
          <w:pgMar w:top="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7529133" cy="10647045"/>
            <wp:effectExtent l="0" t="0" r="0" b="0"/>
            <wp:docPr id="69" name="image3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9133" cy="1064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910" w:h="16840"/>
          <w:pgMar w:top="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7529133" cy="10647045"/>
            <wp:effectExtent l="0" t="0" r="0" b="0"/>
            <wp:docPr id="71" name="image3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9133" cy="1064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910" w:h="16840"/>
          <w:pgMar w:top="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7529133" cy="10647045"/>
            <wp:effectExtent l="0" t="0" r="0" b="0"/>
            <wp:docPr id="73" name="image3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9133" cy="1064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910" w:h="16840"/>
          <w:pgMar w:top="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7529133" cy="10647045"/>
            <wp:effectExtent l="0" t="0" r="0" b="0"/>
            <wp:docPr id="75" name="image3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9133" cy="1064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910" w:h="16840"/>
          <w:pgMar w:top="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7529133" cy="10647045"/>
            <wp:effectExtent l="0" t="0" r="0" b="0"/>
            <wp:docPr id="77" name="image3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9133" cy="1064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910" w:h="16840"/>
          <w:pgMar w:top="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7529133" cy="10647045"/>
            <wp:effectExtent l="0" t="0" r="0" b="0"/>
            <wp:docPr id="79" name="image4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0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9133" cy="1064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910" w:h="16840"/>
          <w:pgMar w:top="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7529133" cy="10647045"/>
            <wp:effectExtent l="0" t="0" r="0" b="0"/>
            <wp:docPr id="81" name="image4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1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9133" cy="1064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910" w:h="16840"/>
          <w:pgMar w:top="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7529133" cy="10647045"/>
            <wp:effectExtent l="0" t="0" r="0" b="0"/>
            <wp:docPr id="83" name="image4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2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9133" cy="1064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910" w:h="16840"/>
          <w:pgMar w:top="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7529133" cy="10647045"/>
            <wp:effectExtent l="0" t="0" r="0" b="0"/>
            <wp:docPr id="85" name="image4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3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9133" cy="1064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910" w:h="16840"/>
          <w:pgMar w:top="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7529133" cy="10647045"/>
            <wp:effectExtent l="0" t="0" r="0" b="0"/>
            <wp:docPr id="87" name="image4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4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9133" cy="1064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910" w:h="16840"/>
          <w:pgMar w:top="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7529133" cy="10647045"/>
            <wp:effectExtent l="0" t="0" r="0" b="0"/>
            <wp:docPr id="89" name="image4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5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9133" cy="1064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910" w:h="16840"/>
          <w:pgMar w:top="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7529133" cy="10647045"/>
            <wp:effectExtent l="0" t="0" r="0" b="0"/>
            <wp:docPr id="91" name="image4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6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9133" cy="1064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910" w:h="16840"/>
          <w:pgMar w:top="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7529133" cy="10647045"/>
            <wp:effectExtent l="0" t="0" r="0" b="0"/>
            <wp:docPr id="93" name="image4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7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9133" cy="1064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910" w:h="16840"/>
          <w:pgMar w:top="0" w:bottom="0" w:left="0" w:right="0"/>
        </w:sectPr>
      </w:pPr>
    </w:p>
    <w:p>
      <w:pPr>
        <w:spacing w:line="240" w:lineRule="auto"/>
        <w:ind w:left="10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bookmarkStart w:name="全和3" w:id="3"/>
      <w:bookmarkEnd w:id="3"/>
      <w:r>
        <w:rPr/>
      </w: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7091931" cy="9997440"/>
            <wp:effectExtent l="0" t="0" r="0" b="0"/>
            <wp:docPr id="95" name="image4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8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1931" cy="999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900" w:h="16840"/>
          <w:pgMar w:top="460" w:bottom="280" w:left="200" w:right="200"/>
        </w:sectPr>
      </w:pPr>
    </w:p>
    <w:p>
      <w:pPr>
        <w:spacing w:line="240" w:lineRule="auto"/>
        <w:ind w:left="10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7099365" cy="10119360"/>
            <wp:effectExtent l="0" t="0" r="0" b="0"/>
            <wp:docPr id="97" name="image4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9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9365" cy="1011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900" w:h="16840"/>
          <w:pgMar w:top="360" w:bottom="0" w:left="200" w:right="200"/>
        </w:sectPr>
      </w:pPr>
    </w:p>
    <w:p>
      <w:pPr>
        <w:spacing w:line="240" w:lineRule="auto"/>
        <w:ind w:left="10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7105425" cy="10134600"/>
            <wp:effectExtent l="0" t="0" r="0" b="0"/>
            <wp:docPr id="99" name="image5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0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5425" cy="1013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sectPr>
      <w:pgSz w:w="11900" w:h="16840"/>
      <w:pgMar w:top="360" w:bottom="0" w:left="200" w:right="2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43" Type="http://schemas.openxmlformats.org/officeDocument/2006/relationships/image" Target="media/image39.jpeg"/><Relationship Id="rId44" Type="http://schemas.openxmlformats.org/officeDocument/2006/relationships/image" Target="media/image40.jpeg"/><Relationship Id="rId45" Type="http://schemas.openxmlformats.org/officeDocument/2006/relationships/image" Target="media/image41.jpeg"/><Relationship Id="rId46" Type="http://schemas.openxmlformats.org/officeDocument/2006/relationships/image" Target="media/image42.jpeg"/><Relationship Id="rId47" Type="http://schemas.openxmlformats.org/officeDocument/2006/relationships/image" Target="media/image43.jpeg"/><Relationship Id="rId48" Type="http://schemas.openxmlformats.org/officeDocument/2006/relationships/image" Target="media/image44.jpeg"/><Relationship Id="rId49" Type="http://schemas.openxmlformats.org/officeDocument/2006/relationships/image" Target="media/image45.jpeg"/><Relationship Id="rId50" Type="http://schemas.openxmlformats.org/officeDocument/2006/relationships/image" Target="media/image46.jpeg"/><Relationship Id="rId51" Type="http://schemas.openxmlformats.org/officeDocument/2006/relationships/image" Target="media/image47.jpeg"/><Relationship Id="rId52" Type="http://schemas.openxmlformats.org/officeDocument/2006/relationships/image" Target="media/image48.jpeg"/><Relationship Id="rId53" Type="http://schemas.openxmlformats.org/officeDocument/2006/relationships/image" Target="media/image49.jpeg"/><Relationship Id="rId54" Type="http://schemas.openxmlformats.org/officeDocument/2006/relationships/image" Target="media/image50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2018-03-15T11:28:36Z</dcterms:created>
  <dcterms:modified xsi:type="dcterms:W3CDTF">2018-03-15T11:28:36Z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2018-03-13T00:00:00Z</vt:filetime>
  </property>
  <property fmtid="{D5CDD505-2E9C-101B-9397-08002B2CF9AE}" pid="3" name="Creator">
    <vt:lpwstr>Adobe Acrobat Pro DC 15.9.20077</vt:lpwstr>
  </property>
  <property fmtid="{D5CDD505-2E9C-101B-9397-08002B2CF9AE}" pid="4" name="LastSaved">
    <vt:filetime>2018-03-15T00:00:00Z</vt:filetime>
  </property>
</Properties>
</file>